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F7662" w14:textId="77777777" w:rsidR="0014346A" w:rsidRPr="00357475" w:rsidRDefault="0077118B" w:rsidP="0077118B">
      <w:pPr>
        <w:tabs>
          <w:tab w:val="left" w:pos="3349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357475">
        <w:rPr>
          <w:rFonts w:ascii="Times New Roman" w:hAnsi="Times New Roman" w:cs="Times New Roman"/>
          <w:b/>
          <w:sz w:val="36"/>
          <w:szCs w:val="36"/>
        </w:rPr>
        <w:tab/>
      </w:r>
    </w:p>
    <w:p w14:paraId="3D3D3D08" w14:textId="77777777" w:rsidR="00244FDF" w:rsidRDefault="00244FDF" w:rsidP="00E95A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715B34EB" w14:textId="77777777" w:rsidR="00E95A47" w:rsidRPr="00357475" w:rsidRDefault="00E95A47" w:rsidP="00E95A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57475">
        <w:rPr>
          <w:rFonts w:ascii="Times New Roman" w:hAnsi="Times New Roman" w:cs="Times New Roman"/>
          <w:b/>
          <w:sz w:val="36"/>
          <w:szCs w:val="36"/>
        </w:rPr>
        <w:t>Uppgerð fyri fundarsamsýning</w:t>
      </w:r>
    </w:p>
    <w:p w14:paraId="530A137B" w14:textId="77777777" w:rsidR="00244FDF" w:rsidRPr="00357475" w:rsidRDefault="00244FDF">
      <w:pPr>
        <w:rPr>
          <w:rFonts w:ascii="Times New Roman" w:hAnsi="Times New Roman" w:cs="Times New Roman"/>
        </w:rPr>
      </w:pPr>
    </w:p>
    <w:tbl>
      <w:tblPr>
        <w:tblW w:w="75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726"/>
        <w:gridCol w:w="960"/>
        <w:gridCol w:w="960"/>
        <w:gridCol w:w="960"/>
        <w:gridCol w:w="960"/>
      </w:tblGrid>
      <w:tr w:rsidR="00E95A47" w:rsidRPr="00357475" w14:paraId="73FD626C" w14:textId="77777777" w:rsidTr="00E95A47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A361E" w14:textId="77777777" w:rsidR="00E95A47" w:rsidRPr="00357475" w:rsidRDefault="00E95A47" w:rsidP="00E00F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Tann:</w:t>
            </w:r>
          </w:p>
        </w:tc>
        <w:tc>
          <w:tcPr>
            <w:tcW w:w="272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B1AEDF8" w14:textId="77777777" w:rsidR="00E95A47" w:rsidRPr="00357475" w:rsidRDefault="004349C0" w:rsidP="00E00F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1682086869"/>
                <w:placeholder>
                  <w:docPart w:val="B159A8379473469D82DC48E6372FF67C"/>
                </w:placeholder>
                <w:text/>
              </w:sdtPr>
              <w:sdtEndPr/>
              <w:sdtContent>
                <w:r w:rsidR="00E6079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83178" w14:textId="77777777" w:rsidR="00E95A47" w:rsidRPr="00357475" w:rsidRDefault="00E95A47" w:rsidP="00E00F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Frá kl.:</w:t>
            </w:r>
          </w:p>
        </w:tc>
        <w:tc>
          <w:tcPr>
            <w:tcW w:w="9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7FE6B23" w14:textId="77777777" w:rsidR="00E95A47" w:rsidRPr="00357475" w:rsidRDefault="00E95A47" w:rsidP="00E00F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2028004833"/>
                <w:placeholder>
                  <w:docPart w:val="ED5DCF17D2BA4F2B8EFEBF52467E7EB5"/>
                </w:placeholder>
                <w:text/>
              </w:sdtPr>
              <w:sdtEndPr/>
              <w:sdtContent>
                <w:r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0ED71" w14:textId="77777777" w:rsidR="00E95A47" w:rsidRPr="00357475" w:rsidRDefault="00E95A47" w:rsidP="00E00F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Til kl.:</w:t>
            </w:r>
          </w:p>
        </w:tc>
        <w:tc>
          <w:tcPr>
            <w:tcW w:w="9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F81DCB8" w14:textId="77777777" w:rsidR="00E95A47" w:rsidRPr="00357475" w:rsidRDefault="00E95A47" w:rsidP="00E00F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520365565"/>
                <w:placeholder>
                  <w:docPart w:val="AB3AB39E12D04D1FA973EB002704481D"/>
                </w:placeholder>
                <w:text/>
              </w:sdtPr>
              <w:sdtEndPr/>
              <w:sdtContent>
                <w:r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</w:tr>
    </w:tbl>
    <w:p w14:paraId="5AB5B26F" w14:textId="77777777" w:rsidR="00E95A47" w:rsidRPr="00357475" w:rsidRDefault="00E95A47">
      <w:pPr>
        <w:rPr>
          <w:rFonts w:ascii="Times New Roman" w:hAnsi="Times New Roman" w:cs="Times New Roman"/>
        </w:rPr>
      </w:pPr>
    </w:p>
    <w:tbl>
      <w:tblPr>
        <w:tblStyle w:val="Tabel-Git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3"/>
        <w:gridCol w:w="8305"/>
      </w:tblGrid>
      <w:tr w:rsidR="00E95A47" w:rsidRPr="00357475" w14:paraId="73E57C89" w14:textId="77777777" w:rsidTr="00E95A47">
        <w:trPr>
          <w:trHeight w:hRule="exact" w:val="284"/>
        </w:trPr>
        <w:tc>
          <w:tcPr>
            <w:tcW w:w="721" w:type="dxa"/>
          </w:tcPr>
          <w:p w14:paraId="078B2711" w14:textId="77777777" w:rsidR="00E95A47" w:rsidRPr="00357475" w:rsidRDefault="00E95A47" w:rsidP="00E00F73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Viðv.:</w:t>
            </w:r>
          </w:p>
        </w:tc>
        <w:tc>
          <w:tcPr>
            <w:tcW w:w="8305" w:type="dxa"/>
            <w:tcBorders>
              <w:bottom w:val="dotted" w:sz="4" w:space="0" w:color="auto"/>
            </w:tcBorders>
          </w:tcPr>
          <w:p w14:paraId="00666962" w14:textId="7BA96884" w:rsidR="00E95A47" w:rsidRPr="00357475" w:rsidRDefault="00E95A47" w:rsidP="00974834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</w:p>
        </w:tc>
      </w:tr>
    </w:tbl>
    <w:p w14:paraId="45E78CDB" w14:textId="77777777" w:rsidR="00E95A47" w:rsidRPr="00357475" w:rsidRDefault="00E95A47" w:rsidP="0014346A">
      <w:pPr>
        <w:rPr>
          <w:rFonts w:ascii="Times New Roman" w:hAnsi="Times New Roman" w:cs="Times New Roman"/>
        </w:rPr>
      </w:pPr>
    </w:p>
    <w:tbl>
      <w:tblPr>
        <w:tblW w:w="918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6"/>
        <w:gridCol w:w="1933"/>
        <w:gridCol w:w="967"/>
        <w:gridCol w:w="966"/>
        <w:gridCol w:w="966"/>
        <w:gridCol w:w="2416"/>
        <w:gridCol w:w="966"/>
      </w:tblGrid>
      <w:tr w:rsidR="0014346A" w:rsidRPr="00357475" w14:paraId="23625677" w14:textId="77777777" w:rsidTr="00BA2BD1">
        <w:trPr>
          <w:trHeight w:val="292"/>
        </w:trPr>
        <w:tc>
          <w:tcPr>
            <w:tcW w:w="9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5F1383CD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1933" w:type="dxa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0AB42BF0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3D064F35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1986DC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578143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2416" w:type="dxa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1406AAEE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5ED819CA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</w:tr>
      <w:tr w:rsidR="0014346A" w:rsidRPr="00357475" w14:paraId="4B97BF17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0E9BE548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290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DB7AAAA" w14:textId="77777777" w:rsidR="0014346A" w:rsidRPr="00357475" w:rsidRDefault="004349C0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1497102382"/>
                <w:placeholder>
                  <w:docPart w:val="D4287232BF08496DB54A9B6FFEF13B36"/>
                </w:placeholder>
                <w:text/>
              </w:sdtPr>
              <w:sdtEndPr/>
              <w:sdtContent>
                <w:r w:rsidR="0053270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  <w:r w:rsidR="0014346A"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AF560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457DD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Løn</w:t>
            </w:r>
          </w:p>
        </w:tc>
        <w:tc>
          <w:tcPr>
            <w:tcW w:w="241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3EB9A04" w14:textId="77777777" w:rsidR="0014346A" w:rsidRPr="00357475" w:rsidRDefault="004349C0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2100671030"/>
                <w:placeholder>
                  <w:docPart w:val="993A8E3BC9F24560B2B35F62679DC31C"/>
                </w:placeholder>
                <w:text/>
              </w:sdtPr>
              <w:sdtEndPr/>
              <w:sdtContent>
                <w:r w:rsidR="0014346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  <w:r w:rsidR="0014346A"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30807866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</w:tr>
      <w:tr w:rsidR="0014346A" w:rsidRPr="00357475" w14:paraId="6AFD00E2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178AADA0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2900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33858D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(Navn tænastumansins)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7556D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52352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8C9C5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(Peningastovnur)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57016142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</w:tr>
      <w:tr w:rsidR="0014346A" w:rsidRPr="00357475" w14:paraId="5CE74FCB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0717CB20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6D84931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27CA9FB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1B91C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7201F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41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D17FA88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1BF3393B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</w:tr>
      <w:tr w:rsidR="0014346A" w:rsidRPr="00357475" w14:paraId="441C8638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30ED03E7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290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FBB70A4" w14:textId="77777777" w:rsidR="0014346A" w:rsidRPr="00357475" w:rsidRDefault="004349C0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946510959"/>
                <w:placeholder>
                  <w:docPart w:val="068DC99DFB304978B41423084287BEE3"/>
                </w:placeholder>
                <w:text/>
              </w:sdtPr>
              <w:sdtEndPr/>
              <w:sdtContent>
                <w:r w:rsidR="0014346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  <w:r w:rsidR="0014346A"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CEE24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89526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06EA3E1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306711497"/>
                <w:placeholder>
                  <w:docPart w:val="99B79257715047B3B74C63F973D7F422"/>
                </w:placeholder>
                <w:text/>
              </w:sdtPr>
              <w:sdtEndPr/>
              <w:sdtContent>
                <w:r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6F91B6BE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</w:tr>
      <w:tr w:rsidR="0014346A" w:rsidRPr="00357475" w14:paraId="1B0D259F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1555DB1A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2900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C3363C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(Bústaður)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461B4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52249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139F0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(Kontonummar)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333889D9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</w:tr>
      <w:tr w:rsidR="0014346A" w:rsidRPr="00357475" w14:paraId="4C30A95B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62690BCB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2F64C13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DD1733B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E81DE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8D69F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41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21E7BB5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167CC8D1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</w:tr>
      <w:tr w:rsidR="0014346A" w:rsidRPr="00357475" w14:paraId="7126E441" w14:textId="77777777" w:rsidTr="00BA2BD1">
        <w:trPr>
          <w:trHeight w:val="316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01DDE114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290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81067A6" w14:textId="77777777" w:rsidR="0014346A" w:rsidRPr="00357475" w:rsidRDefault="004349C0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1772507425"/>
                <w:placeholder>
                  <w:docPart w:val="2797F069D77F45FC90A78105CDEEAFC4"/>
                </w:placeholder>
                <w:text/>
              </w:sdtPr>
              <w:sdtEndPr/>
              <w:sdtContent>
                <w:r w:rsidR="0014346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  <w:r w:rsidR="0014346A" w:rsidRPr="003574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52BAA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8F9DE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Eftirløn</w:t>
            </w:r>
          </w:p>
        </w:tc>
        <w:tc>
          <w:tcPr>
            <w:tcW w:w="241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6A67CB5" w14:textId="77777777" w:rsidR="0014346A" w:rsidRPr="00357475" w:rsidRDefault="004349C0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625164952"/>
                <w:placeholder>
                  <w:docPart w:val="CF156288117246948C25A77C7620F9F4"/>
                </w:placeholder>
                <w:text/>
              </w:sdtPr>
              <w:sdtEndPr/>
              <w:sdtContent>
                <w:r w:rsidR="0014346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  <w:r w:rsidR="0014346A"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1C0B1B66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</w:tr>
      <w:tr w:rsidR="0014346A" w:rsidRPr="00357475" w14:paraId="730FE7C1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7C0F8766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2900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CA4292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(P-tal)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8D83F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D3CB072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41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C49CACC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(Peningastovnur/</w:t>
            </w:r>
            <w:proofErr w:type="spellStart"/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Tr.felag</w:t>
            </w:r>
            <w:proofErr w:type="spellEnd"/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75F5D597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</w:tr>
      <w:tr w:rsidR="0014346A" w:rsidRPr="00357475" w14:paraId="6C11B52D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443AD884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10E1B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6E697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92552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8F97503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50AACBD" w14:textId="77777777" w:rsidR="0014346A" w:rsidRPr="00357475" w:rsidRDefault="004349C0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450211929"/>
                <w:placeholder>
                  <w:docPart w:val="6B45F286D894402C94384C49425ECF24"/>
                </w:placeholder>
                <w:text/>
              </w:sdtPr>
              <w:sdtEndPr/>
              <w:sdtContent>
                <w:r w:rsidR="0014346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  <w:r w:rsidR="0014346A"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75918E6C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 </w:t>
            </w:r>
          </w:p>
        </w:tc>
      </w:tr>
      <w:tr w:rsidR="0014346A" w:rsidRPr="00357475" w14:paraId="4A9A02A4" w14:textId="77777777" w:rsidTr="00BA2BD1">
        <w:trPr>
          <w:trHeight w:val="292"/>
        </w:trPr>
        <w:tc>
          <w:tcPr>
            <w:tcW w:w="9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7E606792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53723F5A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0F54E83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3DD1EA3B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966" w:type="dxa"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13AFD4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416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4D1C0D" w14:textId="77777777" w:rsidR="0014346A" w:rsidRPr="00357475" w:rsidRDefault="0014346A" w:rsidP="00BA2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(Kontonummar)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039F5DE" w14:textId="77777777" w:rsidR="0014346A" w:rsidRPr="00357475" w:rsidRDefault="0014346A" w:rsidP="00BA2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57475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 </w:t>
            </w:r>
          </w:p>
        </w:tc>
      </w:tr>
    </w:tbl>
    <w:p w14:paraId="116421E1" w14:textId="77777777" w:rsidR="0014346A" w:rsidRPr="00357475" w:rsidRDefault="0014346A" w:rsidP="0014346A">
      <w:pPr>
        <w:rPr>
          <w:rFonts w:ascii="Times New Roman" w:hAnsi="Times New Roman" w:cs="Times New Roman"/>
          <w:sz w:val="2"/>
          <w:szCs w:val="2"/>
        </w:rPr>
      </w:pPr>
    </w:p>
    <w:tbl>
      <w:tblPr>
        <w:tblStyle w:val="Tabel-Gitter"/>
        <w:tblW w:w="91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8"/>
        <w:gridCol w:w="711"/>
        <w:gridCol w:w="383"/>
        <w:gridCol w:w="1702"/>
        <w:gridCol w:w="2550"/>
        <w:gridCol w:w="850"/>
        <w:gridCol w:w="1276"/>
      </w:tblGrid>
      <w:tr w:rsidR="0014346A" w:rsidRPr="00357475" w14:paraId="49641AEA" w14:textId="77777777" w:rsidTr="00BA2BD1">
        <w:trPr>
          <w:trHeight w:hRule="exact" w:val="284"/>
        </w:trPr>
        <w:tc>
          <w:tcPr>
            <w:tcW w:w="1708" w:type="dxa"/>
            <w:tcBorders>
              <w:top w:val="single" w:sz="12" w:space="0" w:color="auto"/>
            </w:tcBorders>
          </w:tcPr>
          <w:p w14:paraId="49745D80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711" w:type="dxa"/>
            <w:tcBorders>
              <w:top w:val="single" w:sz="12" w:space="0" w:color="auto"/>
              <w:bottom w:val="nil"/>
            </w:tcBorders>
          </w:tcPr>
          <w:p w14:paraId="1033CA26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83" w:type="dxa"/>
            <w:tcBorders>
              <w:top w:val="single" w:sz="12" w:space="0" w:color="auto"/>
              <w:bottom w:val="nil"/>
            </w:tcBorders>
          </w:tcPr>
          <w:p w14:paraId="2DDED4B2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02" w:type="dxa"/>
            <w:tcBorders>
              <w:top w:val="single" w:sz="12" w:space="0" w:color="auto"/>
            </w:tcBorders>
          </w:tcPr>
          <w:p w14:paraId="58926FAD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550" w:type="dxa"/>
            <w:tcBorders>
              <w:top w:val="single" w:sz="12" w:space="0" w:color="auto"/>
            </w:tcBorders>
          </w:tcPr>
          <w:p w14:paraId="04D336D6" w14:textId="77777777" w:rsidR="0014346A" w:rsidRPr="00357475" w:rsidRDefault="0014346A" w:rsidP="00BA2BD1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</w:tcPr>
          <w:p w14:paraId="35EB744D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24D98F88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4346A" w:rsidRPr="00357475" w14:paraId="5A212369" w14:textId="77777777" w:rsidTr="00BA2BD1">
        <w:trPr>
          <w:trHeight w:hRule="exact" w:val="284"/>
        </w:trPr>
        <w:tc>
          <w:tcPr>
            <w:tcW w:w="1708" w:type="dxa"/>
          </w:tcPr>
          <w:p w14:paraId="206959ED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Fundarpeningur:</w:t>
            </w:r>
          </w:p>
        </w:tc>
        <w:tc>
          <w:tcPr>
            <w:tcW w:w="1094" w:type="dxa"/>
            <w:gridSpan w:val="2"/>
            <w:tcBorders>
              <w:top w:val="nil"/>
              <w:bottom w:val="dotted" w:sz="4" w:space="0" w:color="auto"/>
            </w:tcBorders>
          </w:tcPr>
          <w:p w14:paraId="04ABA78D" w14:textId="77777777" w:rsidR="0014346A" w:rsidRPr="00357475" w:rsidRDefault="004349C0" w:rsidP="00BA2BD1">
            <w:pPr>
              <w:tabs>
                <w:tab w:val="left" w:pos="375"/>
                <w:tab w:val="left" w:pos="7230"/>
              </w:tabs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1174302623"/>
                <w:placeholder>
                  <w:docPart w:val="E8467BD9283F4A249112476120A63DE8"/>
                </w:placeholder>
                <w:text/>
              </w:sdtPr>
              <w:sdtEndPr/>
              <w:sdtContent>
                <w:r w:rsidR="0014346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1702" w:type="dxa"/>
          </w:tcPr>
          <w:p w14:paraId="48478684" w14:textId="77777777" w:rsidR="0014346A" w:rsidRPr="00357475" w:rsidRDefault="0014346A" w:rsidP="00BA2BD1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Tímar</w:t>
            </w:r>
          </w:p>
        </w:tc>
        <w:tc>
          <w:tcPr>
            <w:tcW w:w="2550" w:type="dxa"/>
          </w:tcPr>
          <w:p w14:paraId="7B005BED" w14:textId="77777777" w:rsidR="0014346A" w:rsidRPr="00357475" w:rsidRDefault="0014346A" w:rsidP="00BA2BD1">
            <w:pPr>
              <w:tabs>
                <w:tab w:val="left" w:pos="7230"/>
              </w:tabs>
              <w:jc w:val="right"/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Kr.</w:t>
            </w:r>
          </w:p>
        </w:tc>
        <w:tc>
          <w:tcPr>
            <w:tcW w:w="850" w:type="dxa"/>
            <w:tcBorders>
              <w:top w:val="nil"/>
              <w:bottom w:val="dotted" w:sz="4" w:space="0" w:color="auto"/>
            </w:tcBorders>
          </w:tcPr>
          <w:p w14:paraId="57D39B77" w14:textId="77777777" w:rsidR="0014346A" w:rsidRPr="00357475" w:rsidRDefault="004349C0" w:rsidP="00BA2BD1">
            <w:pPr>
              <w:tabs>
                <w:tab w:val="left" w:pos="375"/>
                <w:tab w:val="left" w:pos="7230"/>
              </w:tabs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309334300"/>
                <w:placeholder>
                  <w:docPart w:val="828BBC93B773409383E6102ED756832B"/>
                </w:placeholder>
                <w:text/>
              </w:sdtPr>
              <w:sdtEndPr/>
              <w:sdtContent>
                <w:r w:rsidR="0014346A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1276" w:type="dxa"/>
          </w:tcPr>
          <w:p w14:paraId="6C00148C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4346A" w:rsidRPr="00357475" w14:paraId="5DB46945" w14:textId="77777777" w:rsidTr="00BA2BD1">
        <w:trPr>
          <w:trHeight w:hRule="exact" w:val="284"/>
        </w:trPr>
        <w:tc>
          <w:tcPr>
            <w:tcW w:w="1708" w:type="dxa"/>
          </w:tcPr>
          <w:p w14:paraId="44586A5B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4" w:type="dxa"/>
            <w:gridSpan w:val="2"/>
            <w:tcBorders>
              <w:top w:val="dotted" w:sz="4" w:space="0" w:color="auto"/>
            </w:tcBorders>
          </w:tcPr>
          <w:p w14:paraId="0EF4FE87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</w:tcPr>
          <w:p w14:paraId="67D52FDF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0" w:type="dxa"/>
          </w:tcPr>
          <w:p w14:paraId="789A6C01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572E5514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82BDB4" w14:textId="77777777" w:rsidR="0014346A" w:rsidRPr="00357475" w:rsidRDefault="0014346A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D3775D3" w14:textId="77777777" w:rsidR="0014346A" w:rsidRPr="00357475" w:rsidRDefault="0014346A" w:rsidP="0014346A">
      <w:pPr>
        <w:rPr>
          <w:rFonts w:ascii="Times New Roman" w:hAnsi="Times New Roman" w:cs="Times New Roman"/>
          <w:sz w:val="2"/>
          <w:szCs w:val="2"/>
        </w:rPr>
      </w:pPr>
    </w:p>
    <w:tbl>
      <w:tblPr>
        <w:tblStyle w:val="Tabel-Gitter"/>
        <w:tblW w:w="91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8"/>
        <w:gridCol w:w="711"/>
        <w:gridCol w:w="383"/>
        <w:gridCol w:w="1702"/>
        <w:gridCol w:w="2550"/>
        <w:gridCol w:w="850"/>
        <w:gridCol w:w="1276"/>
      </w:tblGrid>
      <w:tr w:rsidR="00EF40F3" w:rsidRPr="00357475" w14:paraId="4E91F134" w14:textId="77777777" w:rsidTr="0041578C">
        <w:trPr>
          <w:trHeight w:hRule="exact" w:val="284"/>
        </w:trPr>
        <w:tc>
          <w:tcPr>
            <w:tcW w:w="1708" w:type="dxa"/>
            <w:tcBorders>
              <w:top w:val="single" w:sz="12" w:space="0" w:color="auto"/>
            </w:tcBorders>
          </w:tcPr>
          <w:p w14:paraId="03AFFFDD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711" w:type="dxa"/>
            <w:tcBorders>
              <w:top w:val="single" w:sz="12" w:space="0" w:color="auto"/>
              <w:bottom w:val="nil"/>
            </w:tcBorders>
          </w:tcPr>
          <w:p w14:paraId="11F77D75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83" w:type="dxa"/>
            <w:tcBorders>
              <w:top w:val="single" w:sz="12" w:space="0" w:color="auto"/>
              <w:bottom w:val="nil"/>
            </w:tcBorders>
          </w:tcPr>
          <w:p w14:paraId="5E949F82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02" w:type="dxa"/>
            <w:tcBorders>
              <w:top w:val="single" w:sz="12" w:space="0" w:color="auto"/>
            </w:tcBorders>
          </w:tcPr>
          <w:p w14:paraId="06B82C4D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550" w:type="dxa"/>
            <w:tcBorders>
              <w:top w:val="single" w:sz="12" w:space="0" w:color="auto"/>
            </w:tcBorders>
          </w:tcPr>
          <w:p w14:paraId="628832EE" w14:textId="77777777" w:rsidR="00EF40F3" w:rsidRPr="00357475" w:rsidRDefault="00EF40F3" w:rsidP="0041578C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</w:tcPr>
          <w:p w14:paraId="1E16ADB4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671292AD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EF40F3" w:rsidRPr="00357475" w14:paraId="13DFC48C" w14:textId="77777777" w:rsidTr="0041578C">
        <w:trPr>
          <w:trHeight w:hRule="exact" w:val="284"/>
        </w:trPr>
        <w:tc>
          <w:tcPr>
            <w:tcW w:w="1708" w:type="dxa"/>
          </w:tcPr>
          <w:p w14:paraId="4FDF497B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Ferðauppgerð:</w:t>
            </w:r>
          </w:p>
        </w:tc>
        <w:tc>
          <w:tcPr>
            <w:tcW w:w="1094" w:type="dxa"/>
            <w:gridSpan w:val="2"/>
            <w:tcBorders>
              <w:top w:val="nil"/>
              <w:bottom w:val="dotted" w:sz="4" w:space="0" w:color="auto"/>
            </w:tcBorders>
          </w:tcPr>
          <w:p w14:paraId="4412DB9C" w14:textId="77777777" w:rsidR="00EF40F3" w:rsidRPr="00357475" w:rsidRDefault="004349C0" w:rsidP="0041578C">
            <w:pPr>
              <w:tabs>
                <w:tab w:val="left" w:pos="375"/>
                <w:tab w:val="left" w:pos="7230"/>
              </w:tabs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1418241730"/>
                <w:placeholder>
                  <w:docPart w:val="47B23FBFAF234062809643332D00BE5E"/>
                </w:placeholder>
                <w:text/>
              </w:sdtPr>
              <w:sdtEndPr/>
              <w:sdtContent>
                <w:r w:rsidR="00EF40F3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1702" w:type="dxa"/>
          </w:tcPr>
          <w:p w14:paraId="227FC70A" w14:textId="77777777" w:rsidR="00EF40F3" w:rsidRPr="00357475" w:rsidRDefault="00EF40F3" w:rsidP="0041578C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km á kr. 3,20</w:t>
            </w:r>
          </w:p>
        </w:tc>
        <w:tc>
          <w:tcPr>
            <w:tcW w:w="2550" w:type="dxa"/>
          </w:tcPr>
          <w:p w14:paraId="1B039C88" w14:textId="77777777" w:rsidR="00EF40F3" w:rsidRPr="00357475" w:rsidRDefault="00EF40F3" w:rsidP="0041578C">
            <w:pPr>
              <w:tabs>
                <w:tab w:val="left" w:pos="7230"/>
              </w:tabs>
              <w:jc w:val="right"/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Kr.</w:t>
            </w:r>
          </w:p>
        </w:tc>
        <w:tc>
          <w:tcPr>
            <w:tcW w:w="850" w:type="dxa"/>
            <w:tcBorders>
              <w:top w:val="nil"/>
              <w:bottom w:val="dotted" w:sz="4" w:space="0" w:color="auto"/>
            </w:tcBorders>
          </w:tcPr>
          <w:p w14:paraId="7498D556" w14:textId="77777777" w:rsidR="00EF40F3" w:rsidRPr="00357475" w:rsidRDefault="004349C0" w:rsidP="0041578C">
            <w:pPr>
              <w:tabs>
                <w:tab w:val="left" w:pos="375"/>
                <w:tab w:val="left" w:pos="7230"/>
              </w:tabs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471824973"/>
                <w:placeholder>
                  <w:docPart w:val="1AE57595CEF7451981B50046DEFE1072"/>
                </w:placeholder>
                <w:text/>
              </w:sdtPr>
              <w:sdtEndPr/>
              <w:sdtContent>
                <w:r w:rsidR="00EF40F3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1276" w:type="dxa"/>
          </w:tcPr>
          <w:p w14:paraId="263D2C78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EF40F3" w:rsidRPr="00357475" w14:paraId="1CE56DBD" w14:textId="77777777" w:rsidTr="0041578C">
        <w:trPr>
          <w:trHeight w:hRule="exact" w:val="284"/>
        </w:trPr>
        <w:tc>
          <w:tcPr>
            <w:tcW w:w="1708" w:type="dxa"/>
          </w:tcPr>
          <w:p w14:paraId="0A83F73E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4" w:type="dxa"/>
            <w:gridSpan w:val="2"/>
            <w:tcBorders>
              <w:top w:val="dotted" w:sz="4" w:space="0" w:color="auto"/>
            </w:tcBorders>
          </w:tcPr>
          <w:p w14:paraId="03B0CAD6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</w:tcPr>
          <w:p w14:paraId="306227E5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0" w:type="dxa"/>
          </w:tcPr>
          <w:p w14:paraId="40A13FDA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051B68DD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7929186" w14:textId="77777777" w:rsidR="00EF40F3" w:rsidRPr="00357475" w:rsidRDefault="00EF40F3" w:rsidP="0041578C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8AFBE02" w14:textId="77777777" w:rsidR="00EF40F3" w:rsidRPr="00357475" w:rsidRDefault="00EF40F3" w:rsidP="0014346A">
      <w:pPr>
        <w:rPr>
          <w:rFonts w:ascii="Times New Roman" w:hAnsi="Times New Roman" w:cs="Times New Roman"/>
          <w:sz w:val="2"/>
          <w:szCs w:val="2"/>
        </w:rPr>
      </w:pPr>
    </w:p>
    <w:tbl>
      <w:tblPr>
        <w:tblStyle w:val="Tabel-Gitter"/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611"/>
        <w:gridCol w:w="319"/>
        <w:gridCol w:w="601"/>
        <w:gridCol w:w="920"/>
        <w:gridCol w:w="724"/>
        <w:gridCol w:w="2070"/>
        <w:gridCol w:w="781"/>
        <w:gridCol w:w="277"/>
        <w:gridCol w:w="1677"/>
        <w:gridCol w:w="358"/>
      </w:tblGrid>
      <w:tr w:rsidR="00EF40F3" w:rsidRPr="00357475" w14:paraId="40696596" w14:textId="77777777" w:rsidTr="00EF40F3">
        <w:trPr>
          <w:trHeight w:hRule="exact" w:val="284"/>
        </w:trPr>
        <w:tc>
          <w:tcPr>
            <w:tcW w:w="861" w:type="dxa"/>
          </w:tcPr>
          <w:p w14:paraId="79191E1A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611" w:type="dxa"/>
            <w:tcBorders>
              <w:bottom w:val="nil"/>
            </w:tcBorders>
          </w:tcPr>
          <w:p w14:paraId="53A4C14F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20" w:type="dxa"/>
            <w:gridSpan w:val="2"/>
            <w:tcBorders>
              <w:bottom w:val="nil"/>
            </w:tcBorders>
          </w:tcPr>
          <w:p w14:paraId="7298C2E5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20" w:type="dxa"/>
            <w:tcBorders>
              <w:bottom w:val="nil"/>
            </w:tcBorders>
          </w:tcPr>
          <w:p w14:paraId="6979CB2B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724" w:type="dxa"/>
          </w:tcPr>
          <w:p w14:paraId="007413C1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070" w:type="dxa"/>
            <w:tcBorders>
              <w:bottom w:val="nil"/>
            </w:tcBorders>
          </w:tcPr>
          <w:p w14:paraId="00269282" w14:textId="77777777" w:rsidR="00EF40F3" w:rsidRPr="00357475" w:rsidRDefault="00EF40F3" w:rsidP="00BA2BD1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781" w:type="dxa"/>
          </w:tcPr>
          <w:p w14:paraId="62CF2BF7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954" w:type="dxa"/>
            <w:gridSpan w:val="2"/>
          </w:tcPr>
          <w:p w14:paraId="40D6848C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8" w:type="dxa"/>
          </w:tcPr>
          <w:p w14:paraId="00A7CCD3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EF40F3" w:rsidRPr="00357475" w14:paraId="6DD9B185" w14:textId="77777777" w:rsidTr="00EF40F3">
        <w:trPr>
          <w:trHeight w:hRule="exact" w:val="284"/>
        </w:trPr>
        <w:tc>
          <w:tcPr>
            <w:tcW w:w="861" w:type="dxa"/>
          </w:tcPr>
          <w:p w14:paraId="266B0868" w14:textId="77777777" w:rsidR="00EF40F3" w:rsidRPr="00357475" w:rsidRDefault="00EF40F3" w:rsidP="00BA2BD1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Staður:</w:t>
            </w:r>
          </w:p>
        </w:tc>
        <w:tc>
          <w:tcPr>
            <w:tcW w:w="930" w:type="dxa"/>
            <w:gridSpan w:val="2"/>
          </w:tcPr>
          <w:p w14:paraId="732E45B6" w14:textId="77777777" w:rsidR="00EF40F3" w:rsidRPr="00357475" w:rsidRDefault="00EF40F3" w:rsidP="00BA2BD1">
            <w:pPr>
              <w:tabs>
                <w:tab w:val="left" w:pos="375"/>
                <w:tab w:val="left" w:pos="723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</w:p>
        </w:tc>
        <w:tc>
          <w:tcPr>
            <w:tcW w:w="1521" w:type="dxa"/>
            <w:gridSpan w:val="2"/>
            <w:tcBorders>
              <w:top w:val="nil"/>
              <w:bottom w:val="dotted" w:sz="4" w:space="0" w:color="auto"/>
            </w:tcBorders>
          </w:tcPr>
          <w:p w14:paraId="51353F57" w14:textId="77777777" w:rsidR="00EF40F3" w:rsidRPr="00357475" w:rsidRDefault="004349C0" w:rsidP="00BA2BD1">
            <w:pPr>
              <w:tabs>
                <w:tab w:val="left" w:pos="375"/>
                <w:tab w:val="left" w:pos="7230"/>
              </w:tabs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1523617714"/>
                <w:placeholder>
                  <w:docPart w:val="645A042CC7364AA7B037EF2BB5CC861D"/>
                </w:placeholder>
                <w:text/>
              </w:sdtPr>
              <w:sdtEndPr/>
              <w:sdtContent>
                <w:r w:rsidR="00EF40F3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724" w:type="dxa"/>
          </w:tcPr>
          <w:p w14:paraId="02CBDFED" w14:textId="77777777" w:rsidR="00EF40F3" w:rsidRPr="00357475" w:rsidRDefault="00EF40F3" w:rsidP="00BA2BD1">
            <w:pPr>
              <w:tabs>
                <w:tab w:val="left" w:pos="7230"/>
              </w:tabs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>Tann,</w:t>
            </w:r>
          </w:p>
        </w:tc>
        <w:tc>
          <w:tcPr>
            <w:tcW w:w="2070" w:type="dxa"/>
            <w:tcBorders>
              <w:top w:val="nil"/>
              <w:bottom w:val="dotted" w:sz="4" w:space="0" w:color="auto"/>
            </w:tcBorders>
          </w:tcPr>
          <w:p w14:paraId="625A291D" w14:textId="77777777" w:rsidR="00EF40F3" w:rsidRPr="00357475" w:rsidRDefault="004349C0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/>
                  <w:lang w:eastAsia="da-DK"/>
                </w:rPr>
                <w:id w:val="-107739839"/>
                <w:placeholder>
                  <w:docPart w:val="22B69456C76E4F91B566A1F35089F81D"/>
                </w:placeholder>
                <w:text/>
              </w:sdtPr>
              <w:sdtEndPr/>
              <w:sdtContent>
                <w:r w:rsidR="00EF40F3" w:rsidRPr="00357475">
                  <w:rPr>
                    <w:rFonts w:ascii="Times New Roman" w:eastAsia="Times New Roman" w:hAnsi="Times New Roman" w:cs="Times New Roman"/>
                    <w:color w:val="000000"/>
                    <w:lang w:eastAsia="da-DK"/>
                  </w:rPr>
                  <w:t xml:space="preserve"> </w:t>
                </w:r>
              </w:sdtContent>
            </w:sdt>
          </w:p>
        </w:tc>
        <w:tc>
          <w:tcPr>
            <w:tcW w:w="1058" w:type="dxa"/>
            <w:gridSpan w:val="2"/>
          </w:tcPr>
          <w:p w14:paraId="37E82936" w14:textId="77777777" w:rsidR="00EF40F3" w:rsidRPr="00357475" w:rsidRDefault="00EF40F3" w:rsidP="00BA2BD1">
            <w:pPr>
              <w:tabs>
                <w:tab w:val="left" w:pos="375"/>
                <w:tab w:val="left" w:pos="7230"/>
              </w:tabs>
              <w:rPr>
                <w:rFonts w:ascii="Times New Roman" w:hAnsi="Times New Roman" w:cs="Times New Roman"/>
              </w:rPr>
            </w:pPr>
            <w:r w:rsidRPr="0035747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035" w:type="dxa"/>
            <w:gridSpan w:val="2"/>
            <w:tcBorders>
              <w:top w:val="nil"/>
              <w:bottom w:val="dotted" w:sz="4" w:space="0" w:color="auto"/>
            </w:tcBorders>
          </w:tcPr>
          <w:p w14:paraId="6081C7C5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EF40F3" w:rsidRPr="00357475" w14:paraId="076CB6C8" w14:textId="77777777" w:rsidTr="00EF40F3">
        <w:trPr>
          <w:trHeight w:hRule="exact" w:val="284"/>
        </w:trPr>
        <w:tc>
          <w:tcPr>
            <w:tcW w:w="861" w:type="dxa"/>
          </w:tcPr>
          <w:p w14:paraId="537C3D2B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0" w:type="dxa"/>
            <w:gridSpan w:val="2"/>
          </w:tcPr>
          <w:p w14:paraId="60436C37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1" w:type="dxa"/>
            <w:gridSpan w:val="2"/>
            <w:tcBorders>
              <w:top w:val="dotted" w:sz="4" w:space="0" w:color="auto"/>
            </w:tcBorders>
          </w:tcPr>
          <w:p w14:paraId="159B72C5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4" w:type="dxa"/>
          </w:tcPr>
          <w:p w14:paraId="078E9B8E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</w:tcPr>
          <w:p w14:paraId="04F23B9B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1" w:type="dxa"/>
          </w:tcPr>
          <w:p w14:paraId="5BE55271" w14:textId="77777777" w:rsidR="00EF40F3" w:rsidRPr="00357475" w:rsidRDefault="00EF40F3" w:rsidP="00BA2BD1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12" w:type="dxa"/>
            <w:gridSpan w:val="3"/>
          </w:tcPr>
          <w:p w14:paraId="0798AE8B" w14:textId="77777777" w:rsidR="00EF40F3" w:rsidRPr="00357475" w:rsidRDefault="00EF40F3" w:rsidP="00BA2BD1">
            <w:pPr>
              <w:tabs>
                <w:tab w:val="left" w:pos="7230"/>
              </w:tabs>
              <w:ind w:left="174" w:hanging="1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7475">
              <w:rPr>
                <w:rFonts w:ascii="Times New Roman" w:hAnsi="Times New Roman" w:cs="Times New Roman"/>
                <w:sz w:val="16"/>
                <w:szCs w:val="16"/>
              </w:rPr>
              <w:t xml:space="preserve">    (undirskrift)</w:t>
            </w:r>
          </w:p>
        </w:tc>
      </w:tr>
    </w:tbl>
    <w:p w14:paraId="70ACD78B" w14:textId="77777777" w:rsidR="0014346A" w:rsidRPr="00357475" w:rsidRDefault="00490C23" w:rsidP="0014346A">
      <w:pPr>
        <w:rPr>
          <w:rFonts w:ascii="Times New Roman" w:hAnsi="Times New Roman" w:cs="Times New Roman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0C7EC3" wp14:editId="44D0C17E">
                <wp:simplePos x="0" y="0"/>
                <wp:positionH relativeFrom="margin">
                  <wp:posOffset>3810</wp:posOffset>
                </wp:positionH>
                <wp:positionV relativeFrom="paragraph">
                  <wp:posOffset>142875</wp:posOffset>
                </wp:positionV>
                <wp:extent cx="5834743" cy="1717040"/>
                <wp:effectExtent l="0" t="0" r="13970" b="16510"/>
                <wp:wrapNone/>
                <wp:docPr id="775726340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4743" cy="171704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path path="rect">
                            <a:fillToRect l="100000" t="100000"/>
                          </a:path>
                          <a:tileRect r="-100000" b="-100000"/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63509D" w14:textId="77777777" w:rsidR="00490C23" w:rsidRDefault="00490C23" w:rsidP="00490C23">
                            <w:pPr>
                              <w:tabs>
                                <w:tab w:val="left" w:pos="567"/>
                                <w:tab w:val="left" w:pos="3119"/>
                                <w:tab w:val="left" w:pos="4678"/>
                                <w:tab w:val="left" w:pos="6804"/>
                              </w:tabs>
                              <w:spacing w:after="0" w:line="240" w:lineRule="auto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Gevið Gætur</w:t>
                            </w:r>
                          </w:p>
                          <w:p w14:paraId="34185155" w14:textId="77777777" w:rsidR="00490C23" w:rsidRDefault="00490C23" w:rsidP="00490C23">
                            <w:pPr>
                              <w:tabs>
                                <w:tab w:val="left" w:pos="567"/>
                                <w:tab w:val="left" w:pos="3119"/>
                                <w:tab w:val="left" w:pos="4678"/>
                                <w:tab w:val="left" w:pos="6804"/>
                              </w:tabs>
                              <w:spacing w:after="0" w:line="240" w:lineRule="auto"/>
                              <w:rPr>
                                <w:b/>
                                <w:u w:val="single"/>
                              </w:rPr>
                            </w:pPr>
                          </w:p>
                          <w:p w14:paraId="23F4E97F" w14:textId="77777777" w:rsidR="00490C23" w:rsidRDefault="00490C23" w:rsidP="00490C23">
                            <w:pPr>
                              <w:tabs>
                                <w:tab w:val="left" w:pos="567"/>
                                <w:tab w:val="left" w:pos="3119"/>
                                <w:tab w:val="left" w:pos="4678"/>
                                <w:tab w:val="left" w:pos="6804"/>
                              </w:tabs>
                              <w:spacing w:after="0" w:line="240" w:lineRule="auto"/>
                              <w:jc w:val="center"/>
                            </w:pPr>
                            <w:r>
                              <w:t>Fyri fundir verður veitt fylgjandi samsýning:</w:t>
                            </w:r>
                          </w:p>
                          <w:p w14:paraId="05AE68C9" w14:textId="77777777" w:rsidR="00490C23" w:rsidRDefault="00490C23" w:rsidP="00490C23">
                            <w:pPr>
                              <w:pStyle w:val="Listeafsni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leader="dot" w:pos="4253"/>
                              </w:tabs>
                              <w:spacing w:after="0" w:line="240" w:lineRule="auto"/>
                              <w:ind w:left="993" w:hanging="283"/>
                            </w:pPr>
                            <w:r>
                              <w:t xml:space="preserve">Fyri fundir undir 3 tímar: </w:t>
                            </w:r>
                            <w:r>
                              <w:tab/>
                              <w:t xml:space="preserve">kr.    </w:t>
                            </w:r>
                            <w:r w:rsidR="00217787">
                              <w:t>707</w:t>
                            </w:r>
                            <w:r>
                              <w:t>,00 ella 1/3 av fullum dagpeningi</w:t>
                            </w:r>
                          </w:p>
                          <w:p w14:paraId="0EF68A9D" w14:textId="77777777" w:rsidR="00490C23" w:rsidRDefault="00490C23" w:rsidP="00490C23">
                            <w:pPr>
                              <w:pStyle w:val="Listeafsni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leader="dot" w:pos="4253"/>
                              </w:tabs>
                              <w:spacing w:after="0" w:line="240" w:lineRule="auto"/>
                              <w:ind w:left="993" w:hanging="283"/>
                            </w:pPr>
                            <w:r>
                              <w:t xml:space="preserve">Fyri fundir millum 3 og 5 tímar: </w:t>
                            </w:r>
                            <w:r>
                              <w:tab/>
                              <w:t>kr. 1.</w:t>
                            </w:r>
                            <w:r w:rsidR="00217787">
                              <w:t>414</w:t>
                            </w:r>
                            <w:r>
                              <w:t>,00 ella 2/3 av fullum dagpeningi</w:t>
                            </w:r>
                          </w:p>
                          <w:p w14:paraId="2330673A" w14:textId="77777777" w:rsidR="00490C23" w:rsidRDefault="00490C23" w:rsidP="00490C23">
                            <w:pPr>
                              <w:pStyle w:val="Listeafsni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leader="dot" w:pos="4253"/>
                              </w:tabs>
                              <w:spacing w:after="0" w:line="240" w:lineRule="auto"/>
                              <w:ind w:left="993" w:hanging="283"/>
                            </w:pPr>
                            <w:r>
                              <w:t xml:space="preserve">Fyri fundir longri enn 5 tímar: </w:t>
                            </w:r>
                            <w:r>
                              <w:tab/>
                              <w:t>kr. 2.</w:t>
                            </w:r>
                            <w:r w:rsidR="00217787">
                              <w:t>1</w:t>
                            </w:r>
                            <w:r>
                              <w:t>2</w:t>
                            </w:r>
                            <w:r w:rsidR="00217787">
                              <w:t>1</w:t>
                            </w:r>
                            <w:r>
                              <w:t>,00 ella 3/3 av fullum dagpeningi</w:t>
                            </w:r>
                          </w:p>
                          <w:p w14:paraId="12F4ECC5" w14:textId="77777777" w:rsidR="00490C23" w:rsidRDefault="00490C23" w:rsidP="00490C23">
                            <w:pPr>
                              <w:tabs>
                                <w:tab w:val="left" w:leader="dot" w:pos="426"/>
                                <w:tab w:val="left" w:leader="dot" w:pos="3976"/>
                              </w:tabs>
                              <w:spacing w:after="0" w:line="240" w:lineRule="auto"/>
                              <w:jc w:val="center"/>
                            </w:pPr>
                          </w:p>
                          <w:p w14:paraId="592C0D18" w14:textId="77777777" w:rsidR="00490C23" w:rsidRDefault="00490C23" w:rsidP="00490C23">
                            <w:pPr>
                              <w:tabs>
                                <w:tab w:val="left" w:leader="dot" w:pos="426"/>
                                <w:tab w:val="left" w:leader="dot" w:pos="3976"/>
                              </w:tabs>
                              <w:spacing w:after="0" w:line="240" w:lineRule="auto"/>
                            </w:pPr>
                            <w:r>
                              <w:t>Fyri virksemi omanfyri 8 tímar um dagin, verður samsýnt við 1/8 av 2.</w:t>
                            </w:r>
                            <w:r w:rsidR="00217787">
                              <w:t>121</w:t>
                            </w:r>
                            <w:r>
                              <w:t xml:space="preserve">,00 fyri hvønn tíma, t.e. kr. </w:t>
                            </w:r>
                            <w:r w:rsidR="00217787">
                              <w:t>265</w:t>
                            </w:r>
                            <w:r>
                              <w:t>,1</w:t>
                            </w:r>
                            <w:r w:rsidR="00217787">
                              <w:t>3</w:t>
                            </w:r>
                            <w:r>
                              <w:t xml:space="preserve"> afturat teimum kr. 2.</w:t>
                            </w:r>
                            <w:r w:rsidR="00217787">
                              <w:t>121</w:t>
                            </w:r>
                            <w:r>
                              <w:t>,00 um dagin.</w:t>
                            </w:r>
                          </w:p>
                          <w:p w14:paraId="09FF2F28" w14:textId="77777777" w:rsidR="00490C23" w:rsidRDefault="00490C23" w:rsidP="00490C23">
                            <w:pPr>
                              <w:tabs>
                                <w:tab w:val="left" w:leader="dot" w:pos="426"/>
                                <w:tab w:val="left" w:leader="dot" w:pos="3976"/>
                              </w:tabs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0C7EC3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.3pt;margin-top:11.25pt;width:459.45pt;height:135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" fillcolor="#92bce3 [2132]" strokeweight="1.5pt">
                <v:fill color2="#d9e8f5 [756]" rotate="t" focusposition="1,1" focussize="" colors="0 #9ac3f6;.5 #c1d8f8;1 #e1ecfb" focus="100%" type="gradientRadial">
                  <o:fill v:ext="view" type="gradientCenter"/>
                </v:fill>
                <v:textbox>
                  <w:txbxContent>
                    <w:p w14:paraId="2363509D" w14:textId="77777777" w:rsidR="00490C23" w:rsidRDefault="00490C23" w:rsidP="00490C23">
                      <w:pPr>
                        <w:tabs>
                          <w:tab w:val="left" w:pos="567"/>
                          <w:tab w:val="left" w:pos="3119"/>
                          <w:tab w:val="left" w:pos="4678"/>
                          <w:tab w:val="left" w:pos="6804"/>
                        </w:tabs>
                        <w:spacing w:after="0" w:line="240" w:lineRule="auto"/>
                        <w:jc w:val="center"/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Gevið Gætur</w:t>
                      </w:r>
                    </w:p>
                    <w:p w14:paraId="34185155" w14:textId="77777777" w:rsidR="00490C23" w:rsidRDefault="00490C23" w:rsidP="00490C23">
                      <w:pPr>
                        <w:tabs>
                          <w:tab w:val="left" w:pos="567"/>
                          <w:tab w:val="left" w:pos="3119"/>
                          <w:tab w:val="left" w:pos="4678"/>
                          <w:tab w:val="left" w:pos="6804"/>
                        </w:tabs>
                        <w:spacing w:after="0" w:line="240" w:lineRule="auto"/>
                        <w:rPr>
                          <w:b/>
                          <w:u w:val="single"/>
                        </w:rPr>
                      </w:pPr>
                    </w:p>
                    <w:p w14:paraId="23F4E97F" w14:textId="77777777" w:rsidR="00490C23" w:rsidRDefault="00490C23" w:rsidP="00490C23">
                      <w:pPr>
                        <w:tabs>
                          <w:tab w:val="left" w:pos="567"/>
                          <w:tab w:val="left" w:pos="3119"/>
                          <w:tab w:val="left" w:pos="4678"/>
                          <w:tab w:val="left" w:pos="6804"/>
                        </w:tabs>
                        <w:spacing w:after="0" w:line="240" w:lineRule="auto"/>
                        <w:jc w:val="center"/>
                      </w:pPr>
                      <w:r>
                        <w:t>Fyri fundir verður veitt fylgjandi samsýning:</w:t>
                      </w:r>
                    </w:p>
                    <w:p w14:paraId="05AE68C9" w14:textId="77777777" w:rsidR="00490C23" w:rsidRDefault="00490C23" w:rsidP="00490C23">
                      <w:pPr>
                        <w:pStyle w:val="Listeafsnit"/>
                        <w:numPr>
                          <w:ilvl w:val="0"/>
                          <w:numId w:val="2"/>
                        </w:numPr>
                        <w:tabs>
                          <w:tab w:val="left" w:leader="dot" w:pos="4253"/>
                        </w:tabs>
                        <w:spacing w:after="0" w:line="240" w:lineRule="auto"/>
                        <w:ind w:left="993" w:hanging="283"/>
                      </w:pPr>
                      <w:r>
                        <w:t xml:space="preserve">Fyri fundir undir 3 tímar: </w:t>
                      </w:r>
                      <w:r>
                        <w:tab/>
                        <w:t xml:space="preserve">kr.    </w:t>
                      </w:r>
                      <w:r w:rsidR="00217787">
                        <w:t>707</w:t>
                      </w:r>
                      <w:r>
                        <w:t>,00 ella 1/3 av fullum dagpeningi</w:t>
                      </w:r>
                    </w:p>
                    <w:p w14:paraId="0EF68A9D" w14:textId="77777777" w:rsidR="00490C23" w:rsidRDefault="00490C23" w:rsidP="00490C23">
                      <w:pPr>
                        <w:pStyle w:val="Listeafsnit"/>
                        <w:numPr>
                          <w:ilvl w:val="0"/>
                          <w:numId w:val="2"/>
                        </w:numPr>
                        <w:tabs>
                          <w:tab w:val="left" w:leader="dot" w:pos="4253"/>
                        </w:tabs>
                        <w:spacing w:after="0" w:line="240" w:lineRule="auto"/>
                        <w:ind w:left="993" w:hanging="283"/>
                      </w:pPr>
                      <w:r>
                        <w:t xml:space="preserve">Fyri fundir millum 3 og 5 tímar: </w:t>
                      </w:r>
                      <w:r>
                        <w:tab/>
                        <w:t>kr. 1.</w:t>
                      </w:r>
                      <w:r w:rsidR="00217787">
                        <w:t>414</w:t>
                      </w:r>
                      <w:r>
                        <w:t>,00 ella 2/3 av fullum dagpeningi</w:t>
                      </w:r>
                    </w:p>
                    <w:p w14:paraId="2330673A" w14:textId="77777777" w:rsidR="00490C23" w:rsidRDefault="00490C23" w:rsidP="00490C23">
                      <w:pPr>
                        <w:pStyle w:val="Listeafsnit"/>
                        <w:numPr>
                          <w:ilvl w:val="0"/>
                          <w:numId w:val="2"/>
                        </w:numPr>
                        <w:tabs>
                          <w:tab w:val="left" w:leader="dot" w:pos="4253"/>
                        </w:tabs>
                        <w:spacing w:after="0" w:line="240" w:lineRule="auto"/>
                        <w:ind w:left="993" w:hanging="283"/>
                      </w:pPr>
                      <w:r>
                        <w:t xml:space="preserve">Fyri fundir longri enn 5 tímar: </w:t>
                      </w:r>
                      <w:r>
                        <w:tab/>
                        <w:t>kr. 2.</w:t>
                      </w:r>
                      <w:r w:rsidR="00217787">
                        <w:t>1</w:t>
                      </w:r>
                      <w:r>
                        <w:t>2</w:t>
                      </w:r>
                      <w:r w:rsidR="00217787">
                        <w:t>1</w:t>
                      </w:r>
                      <w:r>
                        <w:t>,00 ella 3/3 av fullum dagpeningi</w:t>
                      </w:r>
                    </w:p>
                    <w:p w14:paraId="12F4ECC5" w14:textId="77777777" w:rsidR="00490C23" w:rsidRDefault="00490C23" w:rsidP="00490C23">
                      <w:pPr>
                        <w:tabs>
                          <w:tab w:val="left" w:leader="dot" w:pos="426"/>
                          <w:tab w:val="left" w:leader="dot" w:pos="3976"/>
                        </w:tabs>
                        <w:spacing w:after="0" w:line="240" w:lineRule="auto"/>
                        <w:jc w:val="center"/>
                      </w:pPr>
                    </w:p>
                    <w:p w14:paraId="592C0D18" w14:textId="77777777" w:rsidR="00490C23" w:rsidRDefault="00490C23" w:rsidP="00490C23">
                      <w:pPr>
                        <w:tabs>
                          <w:tab w:val="left" w:leader="dot" w:pos="426"/>
                          <w:tab w:val="left" w:leader="dot" w:pos="3976"/>
                        </w:tabs>
                        <w:spacing w:after="0" w:line="240" w:lineRule="auto"/>
                      </w:pPr>
                      <w:r>
                        <w:t>Fyri virksemi omanfyri 8 tímar um dagin, verður samsýnt við 1/8 av 2.</w:t>
                      </w:r>
                      <w:r w:rsidR="00217787">
                        <w:t>121</w:t>
                      </w:r>
                      <w:r>
                        <w:t xml:space="preserve">,00 fyri hvønn tíma, t.e. kr. </w:t>
                      </w:r>
                      <w:r w:rsidR="00217787">
                        <w:t>265</w:t>
                      </w:r>
                      <w:r>
                        <w:t>,1</w:t>
                      </w:r>
                      <w:r w:rsidR="00217787">
                        <w:t>3</w:t>
                      </w:r>
                      <w:r>
                        <w:t xml:space="preserve"> afturat teimum kr. 2.</w:t>
                      </w:r>
                      <w:r w:rsidR="00217787">
                        <w:t>121</w:t>
                      </w:r>
                      <w:r>
                        <w:t>,00 um dagin.</w:t>
                      </w:r>
                    </w:p>
                    <w:p w14:paraId="09FF2F28" w14:textId="77777777" w:rsidR="00490C23" w:rsidRDefault="00490C23" w:rsidP="00490C23">
                      <w:pPr>
                        <w:tabs>
                          <w:tab w:val="left" w:leader="dot" w:pos="426"/>
                          <w:tab w:val="left" w:leader="dot" w:pos="3976"/>
                        </w:tabs>
                        <w:spacing w:after="0" w:line="240" w:lineRule="auto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D5D4E0" w14:textId="77777777" w:rsidR="0014346A" w:rsidRPr="00357475" w:rsidRDefault="0014346A" w:rsidP="0014346A">
      <w:pPr>
        <w:rPr>
          <w:rFonts w:ascii="Times New Roman" w:hAnsi="Times New Roman" w:cs="Times New Roman"/>
        </w:rPr>
      </w:pPr>
    </w:p>
    <w:p w14:paraId="73546612" w14:textId="77777777" w:rsidR="0014346A" w:rsidRPr="00357475" w:rsidRDefault="0014346A" w:rsidP="0014346A">
      <w:pPr>
        <w:rPr>
          <w:rFonts w:ascii="Times New Roman" w:hAnsi="Times New Roman" w:cs="Times New Roman"/>
        </w:rPr>
      </w:pPr>
    </w:p>
    <w:p w14:paraId="07DCB26F" w14:textId="77777777" w:rsidR="0014346A" w:rsidRPr="00357475" w:rsidRDefault="0014346A" w:rsidP="0014346A">
      <w:pPr>
        <w:rPr>
          <w:rFonts w:ascii="Times New Roman" w:hAnsi="Times New Roman" w:cs="Times New Roman"/>
        </w:rPr>
      </w:pPr>
    </w:p>
    <w:p w14:paraId="38B60366" w14:textId="77777777" w:rsidR="0014346A" w:rsidRPr="00357475" w:rsidRDefault="0014346A" w:rsidP="0014346A">
      <w:pPr>
        <w:rPr>
          <w:rFonts w:ascii="Times New Roman" w:hAnsi="Times New Roman" w:cs="Times New Roman"/>
        </w:rPr>
      </w:pPr>
    </w:p>
    <w:sectPr w:rsidR="0014346A" w:rsidRPr="00357475" w:rsidSect="00E95A47">
      <w:headerReference w:type="default" r:id="rId11"/>
      <w:pgSz w:w="11906" w:h="16838"/>
      <w:pgMar w:top="1701" w:right="1134" w:bottom="1701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F0A48" w14:textId="77777777" w:rsidR="004349C0" w:rsidRDefault="004349C0" w:rsidP="00E95A47">
      <w:pPr>
        <w:spacing w:after="0" w:line="240" w:lineRule="auto"/>
      </w:pPr>
      <w:r>
        <w:separator/>
      </w:r>
    </w:p>
  </w:endnote>
  <w:endnote w:type="continuationSeparator" w:id="0">
    <w:p w14:paraId="5805207E" w14:textId="77777777" w:rsidR="004349C0" w:rsidRDefault="004349C0" w:rsidP="00E95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B48CF" w14:textId="77777777" w:rsidR="004349C0" w:rsidRDefault="004349C0" w:rsidP="00E95A47">
      <w:pPr>
        <w:spacing w:after="0" w:line="240" w:lineRule="auto"/>
      </w:pPr>
      <w:r>
        <w:separator/>
      </w:r>
    </w:p>
  </w:footnote>
  <w:footnote w:type="continuationSeparator" w:id="0">
    <w:p w14:paraId="52835DCD" w14:textId="77777777" w:rsidR="004349C0" w:rsidRDefault="004349C0" w:rsidP="00E95A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D7225" w14:textId="78740965" w:rsidR="00E95A47" w:rsidRPr="001479B2" w:rsidRDefault="001479B2" w:rsidP="001479B2">
    <w:pPr>
      <w:pStyle w:val="Sidehoved"/>
      <w:jc w:val="center"/>
    </w:pPr>
    <w:r w:rsidRPr="001479B2">
      <w:drawing>
        <wp:anchor distT="0" distB="0" distL="114300" distR="114300" simplePos="0" relativeHeight="251659264" behindDoc="1" locked="0" layoutInCell="1" allowOverlap="1" wp14:anchorId="780F482A" wp14:editId="7A15CB95">
          <wp:simplePos x="0" y="0"/>
          <wp:positionH relativeFrom="column">
            <wp:posOffset>5437505</wp:posOffset>
          </wp:positionH>
          <wp:positionV relativeFrom="paragraph">
            <wp:posOffset>-93980</wp:posOffset>
          </wp:positionV>
          <wp:extent cx="1042909" cy="636905"/>
          <wp:effectExtent l="0" t="0" r="5080" b="0"/>
          <wp:wrapNone/>
          <wp:docPr id="130485563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48556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909" cy="636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79B2">
      <w:rPr>
        <w:rFonts w:ascii="Calibri" w:hAnsi="Calibri" w:cs="Calibri"/>
        <w:noProof/>
      </w:rPr>
      <w:drawing>
        <wp:anchor distT="0" distB="0" distL="114300" distR="114300" simplePos="0" relativeHeight="251660288" behindDoc="1" locked="0" layoutInCell="1" allowOverlap="1" wp14:anchorId="65C3F66C" wp14:editId="649DC1A4">
          <wp:simplePos x="0" y="0"/>
          <wp:positionH relativeFrom="column">
            <wp:posOffset>955675</wp:posOffset>
          </wp:positionH>
          <wp:positionV relativeFrom="paragraph">
            <wp:posOffset>-126365</wp:posOffset>
          </wp:positionV>
          <wp:extent cx="4212359" cy="586509"/>
          <wp:effectExtent l="0" t="0" r="0" b="4445"/>
          <wp:wrapNone/>
          <wp:docPr id="960072598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0072598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12359" cy="5865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3C19B5"/>
    <w:multiLevelType w:val="hybridMultilevel"/>
    <w:tmpl w:val="28F8FC74"/>
    <w:lvl w:ilvl="0" w:tplc="043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3427352">
    <w:abstractNumId w:val="0"/>
  </w:num>
  <w:num w:numId="2" w16cid:durableId="19468884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9B2"/>
    <w:rsid w:val="000512D6"/>
    <w:rsid w:val="0014346A"/>
    <w:rsid w:val="001479B2"/>
    <w:rsid w:val="00191965"/>
    <w:rsid w:val="001E4B61"/>
    <w:rsid w:val="00217787"/>
    <w:rsid w:val="00244FDF"/>
    <w:rsid w:val="002E0094"/>
    <w:rsid w:val="002E3C62"/>
    <w:rsid w:val="00357475"/>
    <w:rsid w:val="00395EE2"/>
    <w:rsid w:val="003B480C"/>
    <w:rsid w:val="003E7744"/>
    <w:rsid w:val="004349C0"/>
    <w:rsid w:val="00444099"/>
    <w:rsid w:val="0047746C"/>
    <w:rsid w:val="00481B4A"/>
    <w:rsid w:val="00490C23"/>
    <w:rsid w:val="00495705"/>
    <w:rsid w:val="004D6069"/>
    <w:rsid w:val="004F5EC6"/>
    <w:rsid w:val="0053270A"/>
    <w:rsid w:val="00580523"/>
    <w:rsid w:val="00585F66"/>
    <w:rsid w:val="005C7D14"/>
    <w:rsid w:val="00642F09"/>
    <w:rsid w:val="00644492"/>
    <w:rsid w:val="0066442F"/>
    <w:rsid w:val="006837E4"/>
    <w:rsid w:val="006D5CDB"/>
    <w:rsid w:val="007050E5"/>
    <w:rsid w:val="007149A3"/>
    <w:rsid w:val="007204DE"/>
    <w:rsid w:val="0077118B"/>
    <w:rsid w:val="00894609"/>
    <w:rsid w:val="00907BCD"/>
    <w:rsid w:val="0093185E"/>
    <w:rsid w:val="00974834"/>
    <w:rsid w:val="009A3297"/>
    <w:rsid w:val="009C155C"/>
    <w:rsid w:val="009C37CC"/>
    <w:rsid w:val="009D20B7"/>
    <w:rsid w:val="00A55238"/>
    <w:rsid w:val="00A838F5"/>
    <w:rsid w:val="00AB21F5"/>
    <w:rsid w:val="00AE43D5"/>
    <w:rsid w:val="00B06B7B"/>
    <w:rsid w:val="00B52C38"/>
    <w:rsid w:val="00BF2B71"/>
    <w:rsid w:val="00C62E0B"/>
    <w:rsid w:val="00C75465"/>
    <w:rsid w:val="00CA7D5F"/>
    <w:rsid w:val="00CD2A2B"/>
    <w:rsid w:val="00D46A03"/>
    <w:rsid w:val="00DD1D39"/>
    <w:rsid w:val="00DF48BC"/>
    <w:rsid w:val="00E02740"/>
    <w:rsid w:val="00E3507E"/>
    <w:rsid w:val="00E5387C"/>
    <w:rsid w:val="00E6079A"/>
    <w:rsid w:val="00E95A47"/>
    <w:rsid w:val="00EC38BE"/>
    <w:rsid w:val="00ED61BB"/>
    <w:rsid w:val="00EF40F3"/>
    <w:rsid w:val="00F21B36"/>
    <w:rsid w:val="00F22DC8"/>
    <w:rsid w:val="00F70658"/>
    <w:rsid w:val="00F91BC1"/>
    <w:rsid w:val="00FC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B5C928"/>
  <w15:chartTrackingRefBased/>
  <w15:docId w15:val="{C39F5487-FA21-4EAC-B831-18AF8C814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40F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fo-FO" w:eastAsia="en-US"/>
    </w:rPr>
  </w:style>
  <w:style w:type="paragraph" w:styleId="Overskrift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Overskift1">
    <w:name w:val="Overskift1"/>
    <w:basedOn w:val="Normal"/>
    <w:rPr>
      <w:b/>
      <w:sz w:val="28"/>
    </w:rPr>
  </w:style>
  <w:style w:type="paragraph" w:customStyle="1" w:styleId="Overskrift2">
    <w:name w:val="Overskrift2"/>
    <w:basedOn w:val="Normal"/>
  </w:style>
  <w:style w:type="paragraph" w:customStyle="1" w:styleId="Overskrift3">
    <w:name w:val="Overskrift3"/>
    <w:basedOn w:val="Normal"/>
  </w:style>
  <w:style w:type="paragraph" w:customStyle="1" w:styleId="Overskrift10">
    <w:name w:val="Overskrift1"/>
    <w:basedOn w:val="Normal"/>
    <w:rPr>
      <w:b/>
      <w:sz w:val="28"/>
    </w:rPr>
  </w:style>
  <w:style w:type="character" w:customStyle="1" w:styleId="Personligmeddelelsesform">
    <w:name w:val="Personlig meddelelsesform"/>
    <w:basedOn w:val="Standardskrifttypeiafsnit"/>
    <w:rPr>
      <w:rFonts w:ascii="Arial" w:hAnsi="Arial" w:cs="Arial"/>
      <w:color w:val="auto"/>
      <w:sz w:val="20"/>
    </w:rPr>
  </w:style>
  <w:style w:type="character" w:customStyle="1" w:styleId="Personligsvarlayout">
    <w:name w:val="Personlig svarlayout"/>
    <w:basedOn w:val="Standardskrifttypeiafsnit"/>
    <w:rPr>
      <w:rFonts w:ascii="Arial" w:hAnsi="Arial" w:cs="Arial"/>
      <w:color w:val="auto"/>
      <w:sz w:val="20"/>
    </w:rPr>
  </w:style>
  <w:style w:type="table" w:styleId="Tabel-Gitter">
    <w:name w:val="Table Grid"/>
    <w:basedOn w:val="Tabel-Normal"/>
    <w:uiPriority w:val="59"/>
    <w:rsid w:val="00E95A47"/>
    <w:rPr>
      <w:rFonts w:asciiTheme="minorHAnsi" w:eastAsiaTheme="minorHAnsi" w:hAnsiTheme="minorHAnsi" w:cstheme="minorBidi"/>
      <w:sz w:val="22"/>
      <w:szCs w:val="22"/>
      <w:lang w:val="fo-FO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rsid w:val="00E95A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rsid w:val="00E95A47"/>
    <w:rPr>
      <w:rFonts w:asciiTheme="minorHAnsi" w:eastAsiaTheme="minorHAnsi" w:hAnsiTheme="minorHAnsi" w:cstheme="minorBidi"/>
      <w:sz w:val="22"/>
      <w:szCs w:val="22"/>
      <w:lang w:val="fo-FO" w:eastAsia="en-US"/>
    </w:rPr>
  </w:style>
  <w:style w:type="paragraph" w:styleId="Sidefod">
    <w:name w:val="footer"/>
    <w:basedOn w:val="Normal"/>
    <w:link w:val="SidefodTegn"/>
    <w:rsid w:val="00E95A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rsid w:val="00E95A47"/>
    <w:rPr>
      <w:rFonts w:asciiTheme="minorHAnsi" w:eastAsiaTheme="minorHAnsi" w:hAnsiTheme="minorHAnsi" w:cstheme="minorBidi"/>
      <w:sz w:val="22"/>
      <w:szCs w:val="22"/>
      <w:lang w:val="fo-FO" w:eastAsia="en-US"/>
    </w:rPr>
  </w:style>
  <w:style w:type="paragraph" w:styleId="Listeafsnit">
    <w:name w:val="List Paragraph"/>
    <w:basedOn w:val="Normal"/>
    <w:uiPriority w:val="34"/>
    <w:qFormat/>
    <w:rsid w:val="00E95A47"/>
    <w:pPr>
      <w:ind w:left="720"/>
      <w:contextualSpacing/>
    </w:pPr>
  </w:style>
  <w:style w:type="character" w:styleId="Pladsholdertekst">
    <w:name w:val="Placeholder Text"/>
    <w:basedOn w:val="Standardskrifttypeiafsnit"/>
    <w:uiPriority w:val="99"/>
    <w:semiHidden/>
    <w:rsid w:val="0077118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5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6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n43577\Gjaldstovan%20-%20KT%20Landsins\UMMR%20-%20UMMR%20-%20mentanardeildin%20-%20Mentanardeildin\Frymlar\Ymiskir%20myndugleikar\Javnst&#248;&#240;uskrivstovan\Fundarsams&#253;ningar\Javnst&#248;&#240;unevndin\Fundaruppger&#240;%20JS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9A8379473469D82DC48E6372FF6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3C759D-3C23-4EE4-BF46-E99A7646ACEA}"/>
      </w:docPartPr>
      <w:docPartBody>
        <w:p w:rsidR="00954C9D" w:rsidRDefault="00954C9D">
          <w:pPr>
            <w:pStyle w:val="B159A8379473469D82DC48E6372FF67C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ED5DCF17D2BA4F2B8EFEBF52467E7EB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B8E74B6-8C5C-4E3F-B3CA-C877C9E5336B}"/>
      </w:docPartPr>
      <w:docPartBody>
        <w:p w:rsidR="00954C9D" w:rsidRDefault="00954C9D">
          <w:pPr>
            <w:pStyle w:val="ED5DCF17D2BA4F2B8EFEBF52467E7EB5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AB3AB39E12D04D1FA973EB002704481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1209361-38E2-4ACF-BD1E-2923E64DA80D}"/>
      </w:docPartPr>
      <w:docPartBody>
        <w:p w:rsidR="00954C9D" w:rsidRDefault="00954C9D">
          <w:pPr>
            <w:pStyle w:val="AB3AB39E12D04D1FA973EB002704481D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D4287232BF08496DB54A9B6FFEF13B3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2E99F4B-9713-43E5-B90C-198DE70F09DA}"/>
      </w:docPartPr>
      <w:docPartBody>
        <w:p w:rsidR="00954C9D" w:rsidRDefault="00954C9D">
          <w:pPr>
            <w:pStyle w:val="D4287232BF08496DB54A9B6FFEF13B36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993A8E3BC9F24560B2B35F62679DC31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26A4ACB-71F8-4A86-8C00-E1FEA8B9338A}"/>
      </w:docPartPr>
      <w:docPartBody>
        <w:p w:rsidR="00954C9D" w:rsidRDefault="00954C9D">
          <w:pPr>
            <w:pStyle w:val="993A8E3BC9F24560B2B35F62679DC31C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068DC99DFB304978B41423084287BE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91BE601-EA5D-49C5-ADAC-7CB30EEC29FA}"/>
      </w:docPartPr>
      <w:docPartBody>
        <w:p w:rsidR="00954C9D" w:rsidRDefault="00954C9D">
          <w:pPr>
            <w:pStyle w:val="068DC99DFB304978B41423084287BEE3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99B79257715047B3B74C63F973D7F42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1B25BD-3561-4CB1-A8BA-4B9D1835109F}"/>
      </w:docPartPr>
      <w:docPartBody>
        <w:p w:rsidR="00954C9D" w:rsidRDefault="00954C9D">
          <w:pPr>
            <w:pStyle w:val="99B79257715047B3B74C63F973D7F422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2797F069D77F45FC90A78105CDEEAFC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E2359A0-AED3-46D8-8219-E04E5F508A02}"/>
      </w:docPartPr>
      <w:docPartBody>
        <w:p w:rsidR="00954C9D" w:rsidRDefault="00954C9D">
          <w:pPr>
            <w:pStyle w:val="2797F069D77F45FC90A78105CDEEAFC4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CF156288117246948C25A77C7620F9F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E1F784C-DC8B-4BE7-B4F6-B8E2B2D2670C}"/>
      </w:docPartPr>
      <w:docPartBody>
        <w:p w:rsidR="00954C9D" w:rsidRDefault="00954C9D">
          <w:pPr>
            <w:pStyle w:val="CF156288117246948C25A77C7620F9F4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6B45F286D894402C94384C49425ECF2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5F254DA-D90A-4ADC-83F8-97C6F06492F1}"/>
      </w:docPartPr>
      <w:docPartBody>
        <w:p w:rsidR="00954C9D" w:rsidRDefault="00954C9D">
          <w:pPr>
            <w:pStyle w:val="6B45F286D894402C94384C49425ECF24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E8467BD9283F4A249112476120A63DE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A6B1B8F-333D-4D36-8544-6C6EC22F5DE5}"/>
      </w:docPartPr>
      <w:docPartBody>
        <w:p w:rsidR="00954C9D" w:rsidRDefault="00954C9D">
          <w:pPr>
            <w:pStyle w:val="E8467BD9283F4A249112476120A63DE8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828BBC93B773409383E6102ED756832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3CD003C-9B63-4E87-9B5F-0FDD8C8F9527}"/>
      </w:docPartPr>
      <w:docPartBody>
        <w:p w:rsidR="00954C9D" w:rsidRDefault="00954C9D">
          <w:pPr>
            <w:pStyle w:val="828BBC93B773409383E6102ED756832B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47B23FBFAF234062809643332D00BE5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80BE51B-E469-4F56-9124-C05A68D41AA5}"/>
      </w:docPartPr>
      <w:docPartBody>
        <w:p w:rsidR="00954C9D" w:rsidRDefault="00954C9D">
          <w:pPr>
            <w:pStyle w:val="47B23FBFAF234062809643332D00BE5E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1AE57595CEF7451981B50046DEFE107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6ABD7FE-F4CC-4E58-A923-3FBFFBAF9A65}"/>
      </w:docPartPr>
      <w:docPartBody>
        <w:p w:rsidR="00954C9D" w:rsidRDefault="00954C9D">
          <w:pPr>
            <w:pStyle w:val="1AE57595CEF7451981B50046DEFE1072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645A042CC7364AA7B037EF2BB5CC861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ECFB44F-3FB2-48EE-97DA-68CBEC54F666}"/>
      </w:docPartPr>
      <w:docPartBody>
        <w:p w:rsidR="00954C9D" w:rsidRDefault="00954C9D">
          <w:pPr>
            <w:pStyle w:val="645A042CC7364AA7B037EF2BB5CC861D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22B69456C76E4F91B566A1F35089F81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2860074-C558-40BF-8CD4-DF1C02008A65}"/>
      </w:docPartPr>
      <w:docPartBody>
        <w:p w:rsidR="00954C9D" w:rsidRDefault="00954C9D">
          <w:pPr>
            <w:pStyle w:val="22B69456C76E4F91B566A1F35089F81D"/>
          </w:pPr>
          <w:r w:rsidRPr="00B63832">
            <w:rPr>
              <w:rStyle w:val="Pladsholdertekst"/>
            </w:rPr>
            <w:t>Klik eller tryk her for at skrive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3E1"/>
    <w:rsid w:val="002313E1"/>
    <w:rsid w:val="00907BCD"/>
    <w:rsid w:val="0095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o-FO" w:eastAsia="fo-F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Pr>
      <w:color w:val="808080"/>
    </w:rPr>
  </w:style>
  <w:style w:type="paragraph" w:customStyle="1" w:styleId="B159A8379473469D82DC48E6372FF67C">
    <w:name w:val="B159A8379473469D82DC48E6372FF67C"/>
  </w:style>
  <w:style w:type="paragraph" w:customStyle="1" w:styleId="ED5DCF17D2BA4F2B8EFEBF52467E7EB5">
    <w:name w:val="ED5DCF17D2BA4F2B8EFEBF52467E7EB5"/>
  </w:style>
  <w:style w:type="paragraph" w:customStyle="1" w:styleId="AB3AB39E12D04D1FA973EB002704481D">
    <w:name w:val="AB3AB39E12D04D1FA973EB002704481D"/>
  </w:style>
  <w:style w:type="paragraph" w:customStyle="1" w:styleId="D4287232BF08496DB54A9B6FFEF13B36">
    <w:name w:val="D4287232BF08496DB54A9B6FFEF13B36"/>
  </w:style>
  <w:style w:type="paragraph" w:customStyle="1" w:styleId="993A8E3BC9F24560B2B35F62679DC31C">
    <w:name w:val="993A8E3BC9F24560B2B35F62679DC31C"/>
  </w:style>
  <w:style w:type="paragraph" w:customStyle="1" w:styleId="068DC99DFB304978B41423084287BEE3">
    <w:name w:val="068DC99DFB304978B41423084287BEE3"/>
  </w:style>
  <w:style w:type="paragraph" w:customStyle="1" w:styleId="99B79257715047B3B74C63F973D7F422">
    <w:name w:val="99B79257715047B3B74C63F973D7F422"/>
  </w:style>
  <w:style w:type="paragraph" w:customStyle="1" w:styleId="2797F069D77F45FC90A78105CDEEAFC4">
    <w:name w:val="2797F069D77F45FC90A78105CDEEAFC4"/>
  </w:style>
  <w:style w:type="paragraph" w:customStyle="1" w:styleId="CF156288117246948C25A77C7620F9F4">
    <w:name w:val="CF156288117246948C25A77C7620F9F4"/>
  </w:style>
  <w:style w:type="paragraph" w:customStyle="1" w:styleId="6B45F286D894402C94384C49425ECF24">
    <w:name w:val="6B45F286D894402C94384C49425ECF24"/>
  </w:style>
  <w:style w:type="paragraph" w:customStyle="1" w:styleId="E8467BD9283F4A249112476120A63DE8">
    <w:name w:val="E8467BD9283F4A249112476120A63DE8"/>
  </w:style>
  <w:style w:type="paragraph" w:customStyle="1" w:styleId="828BBC93B773409383E6102ED756832B">
    <w:name w:val="828BBC93B773409383E6102ED756832B"/>
  </w:style>
  <w:style w:type="paragraph" w:customStyle="1" w:styleId="47B23FBFAF234062809643332D00BE5E">
    <w:name w:val="47B23FBFAF234062809643332D00BE5E"/>
  </w:style>
  <w:style w:type="paragraph" w:customStyle="1" w:styleId="1AE57595CEF7451981B50046DEFE1072">
    <w:name w:val="1AE57595CEF7451981B50046DEFE1072"/>
  </w:style>
  <w:style w:type="paragraph" w:customStyle="1" w:styleId="645A042CC7364AA7B037EF2BB5CC861D">
    <w:name w:val="645A042CC7364AA7B037EF2BB5CC861D"/>
  </w:style>
  <w:style w:type="paragraph" w:customStyle="1" w:styleId="22B69456C76E4F91B566A1F35089F81D">
    <w:name w:val="22B69456C76E4F91B566A1F35089F8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14215c6-7d20-4aa5-a511-8ca899dcda18" xsi:nil="true"/>
    <lcf76f155ced4ddcb4097134ff3c332f xmlns="a6e481bb-09ef-4b75-941a-c188d89187a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F29BFA5DE1DEC439680C27C995AF58D" ma:contentTypeVersion="12" ma:contentTypeDescription="Opret et nyt dokument." ma:contentTypeScope="" ma:versionID="24c749f60b26e3ddc0e8238443351fe5">
  <xsd:schema xmlns:xsd="http://www.w3.org/2001/XMLSchema" xmlns:xs="http://www.w3.org/2001/XMLSchema" xmlns:p="http://schemas.microsoft.com/office/2006/metadata/properties" xmlns:ns2="a6e481bb-09ef-4b75-941a-c188d89187a6" xmlns:ns3="c14215c6-7d20-4aa5-a511-8ca899dcda18" targetNamespace="http://schemas.microsoft.com/office/2006/metadata/properties" ma:root="true" ma:fieldsID="7d3cfd3b4ac57b9c0ae0f499f0b1a217" ns2:_="" ns3:_="">
    <xsd:import namespace="a6e481bb-09ef-4b75-941a-c188d89187a6"/>
    <xsd:import namespace="c14215c6-7d20-4aa5-a511-8ca899dcda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481bb-09ef-4b75-941a-c188d89187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ledmærker" ma:readOnly="false" ma:fieldId="{5cf76f15-5ced-4ddc-b409-7134ff3c332f}" ma:taxonomyMulti="true" ma:sspId="4559c2be-3131-485e-85d0-b1cc5be24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215c6-7d20-4aa5-a511-8ca899dcda1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4fbdddc-269b-452c-b393-f2b248dfcaa2}" ma:internalName="TaxCatchAll" ma:showField="CatchAllData" ma:web="c14215c6-7d20-4aa5-a511-8ca899dcda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35311-6584-40D5-A5C8-E404111576FE}">
  <ds:schemaRefs>
    <ds:schemaRef ds:uri="http://schemas.microsoft.com/office/2006/metadata/properties"/>
    <ds:schemaRef ds:uri="http://schemas.microsoft.com/office/infopath/2007/PartnerControls"/>
    <ds:schemaRef ds:uri="c14215c6-7d20-4aa5-a511-8ca899dcda18"/>
    <ds:schemaRef ds:uri="a6e481bb-09ef-4b75-941a-c188d89187a6"/>
  </ds:schemaRefs>
</ds:datastoreItem>
</file>

<file path=customXml/itemProps2.xml><?xml version="1.0" encoding="utf-8"?>
<ds:datastoreItem xmlns:ds="http://schemas.openxmlformats.org/officeDocument/2006/customXml" ds:itemID="{3F86892B-BE29-44F5-9DFA-C2A8118ED2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96E517-738E-45D7-AB88-030AAF5A83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481bb-09ef-4b75-941a-c188d89187a6"/>
    <ds:schemaRef ds:uri="c14215c6-7d20-4aa5-a511-8ca899dcda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E9D8FD1-78C2-48AF-9036-25FC8ECE5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Fundaruppgerð JSN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KT Landsins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Kristjan Árnason</dc:creator>
  <cp:keywords/>
  <dc:description/>
  <cp:lastModifiedBy/>
  <cp:revision>1</cp:revision>
  <dcterms:created xsi:type="dcterms:W3CDTF">2026-02-18T13:20:00Z</dcterms:created>
  <dcterms:modified xsi:type="dcterms:W3CDTF">1601-01-01T00:00:00Z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0x0101002F29BFA5DE1DEC439680C27C995AF58D</vt:lpwstr>
  </property>
</Properties>
</file>